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2" o:spid="_x0000_s1026" type="#_x0000_t75" style="height:787.6pt;width:55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3" o:spid="_x0000_s1027" type="#_x0000_t75" style="height:804.7pt;width:569.1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bookmarkStart w:id="0" w:name="_GoBack"/>
      <w:bookmarkEnd w:id="0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4" o:spid="_x0000_s1028" type="#_x0000_t75" style="height:793.25pt;width:561.0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2018-04-03T02:51:43Z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